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1.svg" ContentType="image/svg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1203" w:tblpY="3634"/>
        <w:tblOverlap w:val="never"/>
        <w:tblW w:w="148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9"/>
        <w:gridCol w:w="2667"/>
        <w:gridCol w:w="87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1017270</wp:posOffset>
                      </wp:positionV>
                      <wp:extent cx="814070" cy="455295"/>
                      <wp:effectExtent l="0" t="0" r="0" b="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418590" y="3429000"/>
                                <a:ext cx="814070" cy="45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包装物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8.4pt;margin-top:80.1pt;height:35.85pt;width:64.1pt;z-index:251696128;mso-width-relative:page;mso-height-relative:page;" filled="f" stroked="f" coordsize="21600,21600" o:gfxdata="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1ZDdTbAAAACgEAAA8AAAAAAAAAAQAgAAAAIgAAAGRycy9kb3ducmV2LnhtbFBLAQIU&#10;ABQAAAAIAIdO4kCK+isoKQIAACUEAAAOAAAAAAAAAAEAIAAAACoBAABkcnMvZTJvRG9jLnhtbFBL&#10;BQYAAAAABgAGAFkBAADF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包装物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539750</wp:posOffset>
                  </wp:positionV>
                  <wp:extent cx="1708150" cy="1708150"/>
                  <wp:effectExtent l="0" t="0" r="0" b="0"/>
                  <wp:wrapNone/>
                  <wp:docPr id="8" name="图片 8" descr="19947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994775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包装物（纸箱打包）</w:t>
            </w: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试剂空瓶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废弃试剂容器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rPr>
                <w:vertAlign w:val="baseline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碎玻璃器皿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碎裂的烧杯、烧瓶、试管等容器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rPr>
                <w:vertAlign w:val="baseline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一次性用品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一次性手套、口罩、抹布等沾染毒性、感染性危险废物的包装物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1149985</wp:posOffset>
                      </wp:positionV>
                      <wp:extent cx="1120775" cy="381635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0775" cy="381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20" w:lineRule="auto"/>
                                    <w:jc w:val="center"/>
                                    <w:textAlignment w:val="auto"/>
                                    <w:rPr>
                                      <w:rFonts w:hint="eastAsia" w:eastAsiaTheme="minorEastAsia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过期药品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pt;margin-top:90.55pt;height:30.05pt;width:88.25pt;z-index:251697152;mso-width-relative:page;mso-height-relative:page;" filled="f" stroked="f" coordsize="21600,21600" o:gfxdata="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ChH&#10;19sAAAAKAQAADwAAAAAAAAABACAAAAAiAAAAZHJzL2Rvd25yZXYueG1sUEsBAhQAFAAAAAgAh07i&#10;QE54/PMfAgAAGgQAAA4AAAAAAAAAAQAgAAAAKgEAAGRycy9lMm9Eb2MueG1sUEsFBgAAAAAGAAYA&#10;WQEAALs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过期药品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644525</wp:posOffset>
                  </wp:positionV>
                  <wp:extent cx="1707515" cy="1707515"/>
                  <wp:effectExtent l="0" t="0" r="0" b="0"/>
                  <wp:wrapNone/>
                  <wp:docPr id="5" name="图片 5" descr="19947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994762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eastAsia="zh-CN"/>
              </w:rPr>
              <w:t>过期药品（纸箱打包）</w:t>
            </w: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普通过期化学品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过期的普通化学药品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rPr>
                <w:vertAlign w:val="baseline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剧毒品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《危险化学品名录》中所有的剧毒品及含汞、含砷、含氰、含钡化学品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rPr>
                <w:vertAlign w:val="baseline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易制爆化学品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《易制爆化学品名录》中所有化学品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未知物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标签脱落无法识别化学成分的药品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60960</wp:posOffset>
                  </wp:positionV>
                  <wp:extent cx="593090" cy="818515"/>
                  <wp:effectExtent l="0" t="0" r="16510" b="635"/>
                  <wp:wrapSquare wrapText="bothSides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2590800</wp:posOffset>
                      </wp:positionV>
                      <wp:extent cx="1577340" cy="1905000"/>
                      <wp:effectExtent l="0" t="0" r="3810" b="19050"/>
                      <wp:wrapNone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7340" cy="1905000"/>
                                <a:chOff x="2759" y="18560"/>
                                <a:chExt cx="2484" cy="3000"/>
                              </a:xfrm>
                            </wpg:grpSpPr>
                            <wpg:grpSp>
                              <wpg:cNvPr id="10" name="组合 10"/>
                              <wpg:cNvGrpSpPr/>
                              <wpg:grpSpPr>
                                <a:xfrm>
                                  <a:off x="2759" y="18560"/>
                                  <a:ext cx="2484" cy="3001"/>
                                  <a:chOff x="4385" y="16352"/>
                                  <a:chExt cx="1502" cy="2014"/>
                                </a:xfrm>
                              </wpg:grpSpPr>
                              <wps:wsp>
                                <wps:cNvPr id="27" name="KSO_Shape"/>
                                <wps:cNvSpPr/>
                                <wps:spPr bwMode="auto">
                                  <a:xfrm>
                                    <a:off x="4385" y="16352"/>
                                    <a:ext cx="1502" cy="2014"/>
                                  </a:xfrm>
                                  <a:custGeom>
                                    <a:avLst/>
                                    <a:gdLst>
                                      <a:gd name="T0" fmla="*/ 941850 w 2757841"/>
                                      <a:gd name="T1" fmla="*/ 556233 h 3694308"/>
                                      <a:gd name="T2" fmla="*/ 893818 w 2757841"/>
                                      <a:gd name="T3" fmla="*/ 604293 h 3694308"/>
                                      <a:gd name="T4" fmla="*/ 893818 w 2757841"/>
                                      <a:gd name="T5" fmla="*/ 1576296 h 3694308"/>
                                      <a:gd name="T6" fmla="*/ 941850 w 2757841"/>
                                      <a:gd name="T7" fmla="*/ 1624356 h 3694308"/>
                                      <a:gd name="T8" fmla="*/ 989881 w 2757841"/>
                                      <a:gd name="T9" fmla="*/ 1576296 h 3694308"/>
                                      <a:gd name="T10" fmla="*/ 989881 w 2757841"/>
                                      <a:gd name="T11" fmla="*/ 604293 h 3694308"/>
                                      <a:gd name="T12" fmla="*/ 941850 w 2757841"/>
                                      <a:gd name="T13" fmla="*/ 556233 h 3694308"/>
                                      <a:gd name="T14" fmla="*/ 672007 w 2757841"/>
                                      <a:gd name="T15" fmla="*/ 556233 h 3694308"/>
                                      <a:gd name="T16" fmla="*/ 623975 w 2757841"/>
                                      <a:gd name="T17" fmla="*/ 604293 h 3694308"/>
                                      <a:gd name="T18" fmla="*/ 623975 w 2757841"/>
                                      <a:gd name="T19" fmla="*/ 1576296 h 3694308"/>
                                      <a:gd name="T20" fmla="*/ 672007 w 2757841"/>
                                      <a:gd name="T21" fmla="*/ 1624356 h 3694308"/>
                                      <a:gd name="T22" fmla="*/ 720039 w 2757841"/>
                                      <a:gd name="T23" fmla="*/ 1576296 h 3694308"/>
                                      <a:gd name="T24" fmla="*/ 720039 w 2757841"/>
                                      <a:gd name="T25" fmla="*/ 604293 h 3694308"/>
                                      <a:gd name="T26" fmla="*/ 672007 w 2757841"/>
                                      <a:gd name="T27" fmla="*/ 556233 h 3694308"/>
                                      <a:gd name="T28" fmla="*/ 402165 w 2757841"/>
                                      <a:gd name="T29" fmla="*/ 556233 h 3694308"/>
                                      <a:gd name="T30" fmla="*/ 354133 w 2757841"/>
                                      <a:gd name="T31" fmla="*/ 604293 h 3694308"/>
                                      <a:gd name="T32" fmla="*/ 354133 w 2757841"/>
                                      <a:gd name="T33" fmla="*/ 1576296 h 3694308"/>
                                      <a:gd name="T34" fmla="*/ 402165 w 2757841"/>
                                      <a:gd name="T35" fmla="*/ 1624356 h 3694308"/>
                                      <a:gd name="T36" fmla="*/ 450197 w 2757841"/>
                                      <a:gd name="T37" fmla="*/ 1576296 h 3694308"/>
                                      <a:gd name="T38" fmla="*/ 450197 w 2757841"/>
                                      <a:gd name="T39" fmla="*/ 604293 h 3694308"/>
                                      <a:gd name="T40" fmla="*/ 402165 w 2757841"/>
                                      <a:gd name="T41" fmla="*/ 556233 h 3694308"/>
                                      <a:gd name="T42" fmla="*/ 96164 w 2757841"/>
                                      <a:gd name="T43" fmla="*/ 383972 h 3694308"/>
                                      <a:gd name="T44" fmla="*/ 1247850 w 2757841"/>
                                      <a:gd name="T45" fmla="*/ 383972 h 3694308"/>
                                      <a:gd name="T46" fmla="*/ 1247850 w 2757841"/>
                                      <a:gd name="T47" fmla="*/ 1680516 h 3694308"/>
                                      <a:gd name="T48" fmla="*/ 1128041 w 2757841"/>
                                      <a:gd name="T49" fmla="*/ 1800397 h 3694308"/>
                                      <a:gd name="T50" fmla="*/ 215974 w 2757841"/>
                                      <a:gd name="T51" fmla="*/ 1800397 h 3694308"/>
                                      <a:gd name="T52" fmla="*/ 96164 w 2757841"/>
                                      <a:gd name="T53" fmla="*/ 1680516 h 3694308"/>
                                      <a:gd name="T54" fmla="*/ 96164 w 2757841"/>
                                      <a:gd name="T55" fmla="*/ 383972 h 3694308"/>
                                      <a:gd name="T56" fmla="*/ 107953 w 2757841"/>
                                      <a:gd name="T57" fmla="*/ 168116 h 3694308"/>
                                      <a:gd name="T58" fmla="*/ 1236062 w 2757841"/>
                                      <a:gd name="T59" fmla="*/ 168116 h 3694308"/>
                                      <a:gd name="T60" fmla="*/ 1344015 w 2757841"/>
                                      <a:gd name="T61" fmla="*/ 324126 h 3694308"/>
                                      <a:gd name="T62" fmla="*/ 0 w 2757841"/>
                                      <a:gd name="T63" fmla="*/ 324126 h 3694308"/>
                                      <a:gd name="T64" fmla="*/ 107953 w 2757841"/>
                                      <a:gd name="T65" fmla="*/ 168116 h 3694308"/>
                                      <a:gd name="T66" fmla="*/ 504029 w 2757841"/>
                                      <a:gd name="T67" fmla="*/ 0 h 3694308"/>
                                      <a:gd name="T68" fmla="*/ 839758 w 2757841"/>
                                      <a:gd name="T69" fmla="*/ 0 h 3694308"/>
                                      <a:gd name="T70" fmla="*/ 947709 w 2757841"/>
                                      <a:gd name="T71" fmla="*/ 108042 h 3694308"/>
                                      <a:gd name="T72" fmla="*/ 396078 w 2757841"/>
                                      <a:gd name="T73" fmla="*/ 108042 h 3694308"/>
                                      <a:gd name="T74" fmla="*/ 504029 w 2757841"/>
                                      <a:gd name="T75" fmla="*/ 0 h 3694308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2757841" h="3694308">
                                        <a:moveTo>
                                          <a:pt x="1932621" y="1141357"/>
                                        </a:moveTo>
                                        <a:cubicBezTo>
                                          <a:pt x="1878358" y="1141357"/>
                                          <a:pt x="1834062" y="1185679"/>
                                          <a:pt x="1834062" y="1239973"/>
                                        </a:cubicBezTo>
                                        <a:cubicBezTo>
                                          <a:pt x="1834062" y="1239973"/>
                                          <a:pt x="1834062" y="1239973"/>
                                          <a:pt x="1834062" y="3234467"/>
                                        </a:cubicBezTo>
                                        <a:cubicBezTo>
                                          <a:pt x="1834062" y="3288761"/>
                                          <a:pt x="1878358" y="3333083"/>
                                          <a:pt x="1932621" y="3333083"/>
                                        </a:cubicBezTo>
                                        <a:cubicBezTo>
                                          <a:pt x="1986883" y="3333083"/>
                                          <a:pt x="2031179" y="3288761"/>
                                          <a:pt x="2031179" y="3234467"/>
                                        </a:cubicBezTo>
                                        <a:lnTo>
                                          <a:pt x="2031179" y="1239973"/>
                                        </a:lnTo>
                                        <a:cubicBezTo>
                                          <a:pt x="2031179" y="1185679"/>
                                          <a:pt x="1986883" y="1141357"/>
                                          <a:pt x="1932621" y="1141357"/>
                                        </a:cubicBezTo>
                                        <a:close/>
                                        <a:moveTo>
                                          <a:pt x="1378920" y="1141357"/>
                                        </a:moveTo>
                                        <a:cubicBezTo>
                                          <a:pt x="1324658" y="1141357"/>
                                          <a:pt x="1280361" y="1185679"/>
                                          <a:pt x="1280361" y="1239973"/>
                                        </a:cubicBezTo>
                                        <a:cubicBezTo>
                                          <a:pt x="1280361" y="1239973"/>
                                          <a:pt x="1280361" y="1239973"/>
                                          <a:pt x="1280361" y="3234467"/>
                                        </a:cubicBezTo>
                                        <a:cubicBezTo>
                                          <a:pt x="1280361" y="3288761"/>
                                          <a:pt x="1324658" y="3333083"/>
                                          <a:pt x="1378920" y="3333083"/>
                                        </a:cubicBezTo>
                                        <a:cubicBezTo>
                                          <a:pt x="1433183" y="3333083"/>
                                          <a:pt x="1477479" y="3288761"/>
                                          <a:pt x="1477479" y="3234467"/>
                                        </a:cubicBezTo>
                                        <a:lnTo>
                                          <a:pt x="1477479" y="1239973"/>
                                        </a:lnTo>
                                        <a:cubicBezTo>
                                          <a:pt x="1477479" y="1185679"/>
                                          <a:pt x="1433183" y="1141357"/>
                                          <a:pt x="1378920" y="1141357"/>
                                        </a:cubicBezTo>
                                        <a:close/>
                                        <a:moveTo>
                                          <a:pt x="825220" y="1141357"/>
                                        </a:moveTo>
                                        <a:cubicBezTo>
                                          <a:pt x="770957" y="1141357"/>
                                          <a:pt x="726661" y="1185679"/>
                                          <a:pt x="726661" y="1239973"/>
                                        </a:cubicBezTo>
                                        <a:cubicBezTo>
                                          <a:pt x="726661" y="1239973"/>
                                          <a:pt x="726661" y="1239973"/>
                                          <a:pt x="726661" y="3234467"/>
                                        </a:cubicBezTo>
                                        <a:cubicBezTo>
                                          <a:pt x="726661" y="3288761"/>
                                          <a:pt x="770957" y="3333083"/>
                                          <a:pt x="825220" y="3333083"/>
                                        </a:cubicBezTo>
                                        <a:cubicBezTo>
                                          <a:pt x="879482" y="3333083"/>
                                          <a:pt x="923778" y="3288761"/>
                                          <a:pt x="923778" y="3234467"/>
                                        </a:cubicBezTo>
                                        <a:lnTo>
                                          <a:pt x="923778" y="1239973"/>
                                        </a:lnTo>
                                        <a:cubicBezTo>
                                          <a:pt x="923778" y="1185679"/>
                                          <a:pt x="879482" y="1141357"/>
                                          <a:pt x="825220" y="1141357"/>
                                        </a:cubicBezTo>
                                        <a:close/>
                                        <a:moveTo>
                                          <a:pt x="197323" y="787888"/>
                                        </a:moveTo>
                                        <a:lnTo>
                                          <a:pt x="2560517" y="787888"/>
                                        </a:lnTo>
                                        <a:cubicBezTo>
                                          <a:pt x="2560517" y="787888"/>
                                          <a:pt x="2560517" y="787888"/>
                                          <a:pt x="2560517" y="3448320"/>
                                        </a:cubicBezTo>
                                        <a:cubicBezTo>
                                          <a:pt x="2560517" y="3584611"/>
                                          <a:pt x="2449777" y="3694308"/>
                                          <a:pt x="2314674" y="3694308"/>
                                        </a:cubicBezTo>
                                        <a:cubicBezTo>
                                          <a:pt x="2314674" y="3694308"/>
                                          <a:pt x="2314674" y="3694308"/>
                                          <a:pt x="443166" y="3694308"/>
                                        </a:cubicBezTo>
                                        <a:cubicBezTo>
                                          <a:pt x="308063" y="3694308"/>
                                          <a:pt x="197323" y="3584611"/>
                                          <a:pt x="197323" y="3448320"/>
                                        </a:cubicBezTo>
                                        <a:cubicBezTo>
                                          <a:pt x="197323" y="3448320"/>
                                          <a:pt x="197323" y="3448320"/>
                                          <a:pt x="197323" y="787888"/>
                                        </a:cubicBezTo>
                                        <a:close/>
                                        <a:moveTo>
                                          <a:pt x="221513" y="344965"/>
                                        </a:moveTo>
                                        <a:cubicBezTo>
                                          <a:pt x="2536328" y="344965"/>
                                          <a:pt x="2536328" y="344965"/>
                                          <a:pt x="2536328" y="344965"/>
                                        </a:cubicBezTo>
                                        <a:cubicBezTo>
                                          <a:pt x="2658160" y="344965"/>
                                          <a:pt x="2757841" y="543242"/>
                                          <a:pt x="2757841" y="665088"/>
                                        </a:cubicBezTo>
                                        <a:cubicBezTo>
                                          <a:pt x="0" y="665088"/>
                                          <a:pt x="0" y="665088"/>
                                          <a:pt x="0" y="665088"/>
                                        </a:cubicBezTo>
                                        <a:cubicBezTo>
                                          <a:pt x="0" y="543242"/>
                                          <a:pt x="99681" y="344965"/>
                                          <a:pt x="221513" y="344965"/>
                                        </a:cubicBezTo>
                                        <a:close/>
                                        <a:moveTo>
                                          <a:pt x="1034239" y="0"/>
                                        </a:moveTo>
                                        <a:cubicBezTo>
                                          <a:pt x="1723134" y="0"/>
                                          <a:pt x="1723134" y="0"/>
                                          <a:pt x="1723134" y="0"/>
                                        </a:cubicBezTo>
                                        <a:cubicBezTo>
                                          <a:pt x="1846072" y="0"/>
                                          <a:pt x="1944644" y="99763"/>
                                          <a:pt x="1944644" y="221696"/>
                                        </a:cubicBezTo>
                                        <a:cubicBezTo>
                                          <a:pt x="812729" y="221696"/>
                                          <a:pt x="812729" y="221696"/>
                                          <a:pt x="812729" y="221696"/>
                                        </a:cubicBezTo>
                                        <a:cubicBezTo>
                                          <a:pt x="812729" y="99763"/>
                                          <a:pt x="911301" y="0"/>
                                          <a:pt x="103423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617"/>
                                  </a:solidFill>
                                  <a:ln>
                                    <a:noFill/>
                                  </a:ln>
                                </wps:spPr>
                                <wps:bodyPr anchor="ctr" anchorCtr="1"/>
                              </wps:wsp>
                              <wps:wsp>
                                <wps:cNvPr id="28" name="矩形 27"/>
                                <wps:cNvSpPr/>
                                <wps:spPr>
                                  <a:xfrm>
                                    <a:off x="4640" y="16888"/>
                                    <a:ext cx="931" cy="13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9617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23" name="文本框 23"/>
                              <wps:cNvSpPr txBox="1"/>
                              <wps:spPr>
                                <a:xfrm>
                                  <a:off x="3199" y="19388"/>
                                  <a:ext cx="1554" cy="19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 w:val="0"/>
                                      <w:snapToGrid w:val="0"/>
                                      <w:jc w:val="center"/>
                                      <w:textAlignment w:val="auto"/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sz w:val="52"/>
                                        <w:szCs w:val="52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sz w:val="52"/>
                                        <w:szCs w:val="52"/>
                                        <w:lang w:eastAsia="zh-CN"/>
                                      </w:rPr>
                                      <w:t>剧毒废液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7.05pt;margin-top:204pt;height:150pt;width:124.2pt;z-index:251752448;mso-width-relative:page;mso-height-relative:page;" coordorigin="2759,18560" coordsize="2484,3000" o:gfxdata="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">
                      <o:lock v:ext="edit" aspectratio="f"/>
                      <v:group id="_x0000_s1026" o:spid="_x0000_s1026" o:spt="203" style="position:absolute;left:2759;top:18560;height:3001;width:2484;" coordorigin="4385,16352" coordsize="1502,2014" o:gfxdata="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">
                        <o:lock v:ext="edit" aspectratio="f"/>
                        <v:shape id="KSO_Shape" o:spid="_x0000_s1026" o:spt="100" style="position:absolute;left:4385;top:16352;height:2014;width:1502;v-text-anchor:middle-center;" fillcolor="#EB9617" filled="t" stroked="f" coordsize="2757841,3694308" o:gfxdata="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/skIvQAA&#10;ANsAAAAPAAAAAAAAAAEAIAAAACIAAABkcnMvZG93bnJldi54bWxQSwECFAAUAAAACACHTuJAMy8F&#10;njsAAAA5AAAAEAAAAAAAAAABACAAAAAMAQAAZHJzL3NoYXBleG1sLnhtbFBLBQYAAAAABgAGAFsB&#10;AAC2AwAAAAA=&#10;" path="m1932621,1141357c1878358,1141357,1834062,1185679,1834062,1239973c1834062,1239973,1834062,1239973,1834062,3234467c1834062,3288761,1878358,3333083,1932621,3333083c1986883,3333083,2031179,3288761,2031179,3234467l2031179,1239973c2031179,1185679,1986883,1141357,1932621,1141357xm1378920,1141357c1324658,1141357,1280361,1185679,1280361,1239973c1280361,1239973,1280361,1239973,1280361,3234467c1280361,3288761,1324658,3333083,1378920,3333083c1433183,3333083,1477479,3288761,1477479,3234467l1477479,1239973c1477479,1185679,1433183,1141357,1378920,1141357xm825220,1141357c770957,1141357,726661,1185679,726661,1239973c726661,1239973,726661,1239973,726661,3234467c726661,3288761,770957,3333083,825220,3333083c879482,3333083,923778,3288761,923778,3234467l923778,1239973c923778,1185679,879482,1141357,825220,1141357xm197323,787888l2560517,787888c2560517,787888,2560517,787888,2560517,3448320c2560517,3584611,2449777,3694308,2314674,3694308c2314674,3694308,2314674,3694308,443166,3694308c308063,3694308,197323,3584611,197323,3448320c197323,3448320,197323,3448320,197323,787888xm221513,344965c2536328,344965,2536328,344965,2536328,344965c2658160,344965,2757841,543242,2757841,665088c0,665088,0,665088,0,665088c0,543242,99681,344965,221513,344965xm1034239,0c1723134,0,1723134,0,1723134,0c1846072,0,1944644,99763,1944644,221696c812729,221696,812729,221696,812729,221696c812729,99763,911301,0,1034239,0xe">
                          <v:path o:connectlocs="512,303;486,329;486,859;512,885;539,859;539,329;512,303;365,303;339,329;339,859;365,885;392,859;392,329;365,303;219,303;192,329;192,859;219,885;245,859;245,329;219,303;52,209;679,209;679,916;614,981;117,981;52,916;52,209;58,91;673,91;731,176;0,176;58,91;274,0;457,0;516,58;215,58;274,0" o:connectangles="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rect id="矩形 27" o:spid="_x0000_s1026" o:spt="1" style="position:absolute;left:4640;top:16888;height:1323;width:931;v-text-anchor:middle;" fillcolor="#EB9617" filled="t" stroked="f" coordsize="21600,21600" o:gfxdata="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MO+65AAAA2w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</v:group>
                      <v:shape id="_x0000_s1026" o:spid="_x0000_s1026" o:spt="202" type="#_x0000_t202" style="position:absolute;left:3199;top:19388;height:1956;width:1554;" fillcolor="#FFFFFF [3212]" filled="t" stroked="f" coordsize="21600,21600" o:gfxdata="UEsDBAoAAAAAAIdO4kAAAAAAAAAAAAAAAAAEAAAAZHJzL1BLAwQUAAAACACHTuJARQ7+fL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WUz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O/ny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52"/>
                                  <w:szCs w:val="5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52"/>
                                  <w:szCs w:val="52"/>
                                  <w:lang w:eastAsia="zh-CN"/>
                                </w:rPr>
                                <w:t>剧毒废液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-1365885</wp:posOffset>
                      </wp:positionH>
                      <wp:positionV relativeFrom="paragraph">
                        <wp:posOffset>352425</wp:posOffset>
                      </wp:positionV>
                      <wp:extent cx="925830" cy="1223645"/>
                      <wp:effectExtent l="0" t="0" r="7620" b="14605"/>
                      <wp:wrapSquare wrapText="bothSides"/>
                      <wp:docPr id="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13460" y="9367520"/>
                                <a:ext cx="925830" cy="1223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1934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" o:spid="_x0000_s1026" o:spt="1" style="position:absolute;left:0pt;margin-left:-107.55pt;margin-top:27.75pt;height:96.35pt;width:72.9pt;mso-wrap-distance-bottom:0pt;mso-wrap-distance-left:9pt;mso-wrap-distance-right:9pt;mso-wrap-distance-top:0pt;z-index:251694080;v-text-anchor:middle;mso-width-relative:page;mso-height-relative:page;" fillcolor="#019340" filled="t" stroked="f" coordsize="21600,21600" o:gfxdata="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4QkWVNgAAAALAQAADwAA&#10;AAAAAAABACAAAAAiAAAAZHJzL2Rvd25yZXYueG1sUEsBAhQAFAAAAAgAh07iQCE+jtHdAQAAhQMA&#10;AA4AAAAAAAAAAQAgAAAAJwEAAGRycy9lMm9Eb2MueG1sUEsFBgAAAAAGAAYAWQEAAHYF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w10:wrap type="square"/>
                    </v:rect>
                  </w:pict>
                </mc:Fallback>
              </mc:AlternateContent>
            </w: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1586865</wp:posOffset>
                  </wp:positionV>
                  <wp:extent cx="593090" cy="818515"/>
                  <wp:effectExtent l="0" t="0" r="16510" b="635"/>
                  <wp:wrapSquare wrapText="bothSides"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566420</wp:posOffset>
                  </wp:positionV>
                  <wp:extent cx="607060" cy="822325"/>
                  <wp:effectExtent l="0" t="0" r="2540" b="15875"/>
                  <wp:wrapSquare wrapText="bothSides"/>
                  <wp:docPr id="4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有机废液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有机溶剂及其实验清洗过程第一遍洗涤废水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有机废水等有机物组成的废液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rPr>
                <w:vertAlign w:val="baseline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无机废液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无机溶剂及其实验清洗过程第一遍洗涤废水，无机废水等无机物组成的废液。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废酸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实验过程产生的各类酸性废水及其实验清洗过程第一遍洗涤废水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rPr>
                <w:vertAlign w:val="baseline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废碱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实验过程产生的各类碱性废水及其实验清洗过程第一遍洗涤废水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rPr>
                <w:vertAlign w:val="baseline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剧毒废液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《危险化学品名录》中所有的剧毒品及含汞、含砷、含氰废液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exact"/>
        </w:trPr>
        <w:tc>
          <w:tcPr>
            <w:tcW w:w="3339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</w:tcPr>
          <w:p>
            <w:pPr>
              <w:rPr>
                <w:vertAlign w:val="baseline"/>
              </w:rPr>
            </w:pPr>
          </w:p>
        </w:tc>
        <w:tc>
          <w:tcPr>
            <w:tcW w:w="26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vertAlign w:val="baseline"/>
                <w:lang w:eastAsia="zh-CN"/>
              </w:rPr>
              <w:t>未知废液</w:t>
            </w:r>
          </w:p>
        </w:tc>
        <w:tc>
          <w:tcPr>
            <w:tcW w:w="8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标签脱落无法识别化学成分的废液</w:t>
            </w:r>
          </w:p>
        </w:tc>
      </w:tr>
    </w:tbl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673735</wp:posOffset>
                </wp:positionV>
                <wp:extent cx="9503410" cy="138620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36090" y="836295"/>
                          <a:ext cx="9503410" cy="138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12"/>
                                <w:szCs w:val="112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35C7D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12"/>
                                <w:szCs w:val="112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35C7D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实验室危险废物分类收集方式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pt;margin-top:53.05pt;height:109.15pt;width:748.3pt;z-index:251674624;mso-width-relative:page;mso-height-relative:page;" filled="f" stroked="f" coordsize="21600,21600" o:gfxdata="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eAtH3bAAAADAEAAA8AAAAAAAAAAQAgAAAAIgAAAGRycy9kb3ducmV2LnhtbFBL&#10;AQIUABQAAAAIAIdO4kAr6tq/LAIAACY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12"/>
                          <w:szCs w:val="112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35C7D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12"/>
                          <w:szCs w:val="112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35C7D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实验室危险废物分类收集方式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5622925</wp:posOffset>
                </wp:positionH>
                <wp:positionV relativeFrom="paragraph">
                  <wp:posOffset>14230350</wp:posOffset>
                </wp:positionV>
                <wp:extent cx="4446270" cy="4521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05880" y="14279245"/>
                          <a:ext cx="444627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D34B1"/>
                                <w:sz w:val="44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D34B1"/>
                                <w:sz w:val="44"/>
                                <w:szCs w:val="52"/>
                                <w:lang w:eastAsia="zh-CN"/>
                              </w:rPr>
                              <w:t>——实验室与设备管理处宣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2.75pt;margin-top:1120.5pt;height:35.6pt;width:350.1pt;z-index:251672576;mso-width-relative:page;mso-height-relative:page;" filled="f" stroked="f" coordsize="21600,21600" o:gfxdata="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SnM490AAAAOAQAADwAAAAAAAAABACAAAAAiAAAAZHJzL2Rvd25yZXYueG1s&#10;UEsBAhQAFAAAAAgAh07iQI1qRjAsAgAAJ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黑体" w:hAnsi="黑体" w:eastAsia="黑体" w:cs="黑体"/>
                          <w:b/>
                          <w:bCs/>
                          <w:color w:val="0D34B1"/>
                          <w:sz w:val="44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D34B1"/>
                          <w:sz w:val="44"/>
                          <w:szCs w:val="52"/>
                          <w:lang w:eastAsia="zh-CN"/>
                        </w:rPr>
                        <w:t>——实验室与设备管理处宣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  <w:lang w:eastAsia="zh-CN"/>
                                <w14:textOutline w14:w="38100">
                                  <w14:solidFill>
                                    <w14:srgbClr w14:val="DADADA"/>
                                  </w14:solidFill>
                                  <w14:prstDash w14:val="sysDot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73600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OckudEAAAAF&#10;AQAADwAAAAAAAAABACAAAAAiAAAAZHJzL2Rvd25yZXYueG1sUEsBAhQAFAAAAAgAh07iQLwaaexc&#10;AgAAoQQAAA4AAAAAAAAAAQAgAAAAIA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72"/>
                          <w:lang w:eastAsia="zh-CN"/>
                          <w14:textOutline w14:w="38100">
                            <w14:solidFill>
                              <w14:srgbClr w14:val="DADADA"/>
                            </w14:solidFill>
                            <w14:prstDash w14:val="sysDot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-7620</wp:posOffset>
                </wp:positionV>
                <wp:extent cx="10763250" cy="15144115"/>
                <wp:effectExtent l="0" t="0" r="0" b="6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230" y="144145"/>
                          <a:ext cx="10763250" cy="1514411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chemeClr val="accent1">
                                <a:lumMod val="0"/>
                                <a:lumOff val="100000"/>
                                <a:alpha val="19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1pt;margin-top:-0.6pt;height:1192.45pt;width:847.5pt;z-index:-251659264;v-text-anchor:middle;mso-width-relative:page;mso-height-relative:page;" fillcolor="#FFFFFF [20]" filled="t" stroked="f" coordsize="21600,21600" o:gfxdata="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BPyn5/2wAAAAwBAAAPAAAAAAAAAAEAIAAAACIAAABkcnMvZG93bnJldi54bWxQ&#10;SwECFAAUAAAACACHTuJAuTC8btgCAADOBQAADgAAAAAAAAABACAAAAAqAQAAZHJzL2Uyb0RvYy54&#10;bWxQSwUGAAAAAAYABgBZAQAAdAYAAAAA&#10;">
                <v:fill type="gradientRadial" on="t" color2="#C5E0B4 [1305]" opacity="12451f" focus="100%" focussize="0f,0f" focusposition="32768f,32768f" rotate="t">
                  <o:fill type="gradientRadial" v:ext="backwardCompatible"/>
                </v:fill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6783" w:h="23757"/>
      <w:pgMar w:top="0" w:right="0" w:bottom="0" w:left="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013BB35-EAC8-4874-A955-CB03AB9DFA8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2F72E41-61EB-41AB-A8DA-CD70E8B822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D0C3D7C-3A1C-4387-A0FB-E7CE2505448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B8AE425-3E8B-4BA4-B78D-36D0D62F6C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62209A3-B91D-4313-BF0F-4802E46BF17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293A742-6ED8-4B05-BA0F-8314A6617DA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03CA9EEB-B5A5-462C-8DE5-731B04B19B64}"/>
  </w:font>
  <w:font w:name="汉仪良品线粗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雅酷黑W">
    <w:panose1 w:val="00020600040101010101"/>
    <w:charset w:val="86"/>
    <w:family w:val="auto"/>
    <w:pitch w:val="default"/>
    <w:sig w:usb0="A00002BF" w:usb1="1AC17CFA" w:usb2="00000016" w:usb3="00000000" w:csb0="0004009F" w:csb1="DFD70000"/>
  </w:font>
  <w:font w:name="汉仪铸字童年体W">
    <w:panose1 w:val="00020600040101010101"/>
    <w:charset w:val="86"/>
    <w:family w:val="auto"/>
    <w:pitch w:val="default"/>
    <w:sig w:usb0="8000003F" w:usb1="2ACB7C5A" w:usb2="00000016" w:usb3="00000000" w:csb0="0004009F" w:csb1="00000000"/>
  </w:font>
  <w:font w:name="汉仪糯米团简">
    <w:panose1 w:val="00020600040101010101"/>
    <w:charset w:val="86"/>
    <w:family w:val="auto"/>
    <w:pitch w:val="default"/>
    <w:sig w:usb0="8000002F" w:usb1="0A01780A" w:usb2="00000016" w:usb3="00000000" w:csb0="0004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047EE"/>
    <w:rsid w:val="003A4F32"/>
    <w:rsid w:val="0A42226F"/>
    <w:rsid w:val="0E775B76"/>
    <w:rsid w:val="115C73FA"/>
    <w:rsid w:val="12073305"/>
    <w:rsid w:val="21C45828"/>
    <w:rsid w:val="22DD639D"/>
    <w:rsid w:val="24F377C1"/>
    <w:rsid w:val="2F7E364E"/>
    <w:rsid w:val="3FF65D9C"/>
    <w:rsid w:val="41C46490"/>
    <w:rsid w:val="43806CC6"/>
    <w:rsid w:val="4BC11453"/>
    <w:rsid w:val="50526E08"/>
    <w:rsid w:val="52455C65"/>
    <w:rsid w:val="53BC1488"/>
    <w:rsid w:val="6E633630"/>
    <w:rsid w:val="6F0D764D"/>
    <w:rsid w:val="759C3788"/>
    <w:rsid w:val="766341ED"/>
    <w:rsid w:val="77345DE8"/>
    <w:rsid w:val="7A1047EE"/>
    <w:rsid w:val="7D81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svg"/><Relationship Id="rId6" Type="http://schemas.openxmlformats.org/officeDocument/2006/relationships/image" Target="media/image2.png"/><Relationship Id="rId5" Type="http://schemas.openxmlformats.org/officeDocument/2006/relationships/image" Target="media/image1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3bff5cd-b6fd-e461-9cf8-5859c9606536\&#22403;&#22334;&#20998;&#3186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垃圾分类表.docx</Template>
  <Pages>1</Pages>
  <Words>618</Words>
  <Characters>629</Characters>
  <Lines>0</Lines>
  <Paragraphs>0</Paragraphs>
  <TotalTime>4</TotalTime>
  <ScaleCrop>false</ScaleCrop>
  <LinksUpToDate>false</LinksUpToDate>
  <CharactersWithSpaces>640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2019-10-24T02:03:00Z</dcterms:created>
  <dc:creator>YZ</dc:creator>
  <cp:lastModifiedBy>YZ</cp:lastModifiedBy>
  <dcterms:modified xsi:type="dcterms:W3CDTF">2019-10-24T07:54:58Z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